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043C2B" w:rsidP="00043C2B">
      <w:pPr>
        <w:ind w:left="6372" w:firstLine="708"/>
      </w:pPr>
      <w:r>
        <w:t>Balice 2</w:t>
      </w:r>
      <w:r w:rsidR="00B95635">
        <w:t>4</w:t>
      </w:r>
      <w:r>
        <w:t>.03.2026</w:t>
      </w:r>
      <w:r w:rsidR="00B95635">
        <w:t xml:space="preserve"> r.</w:t>
      </w:r>
    </w:p>
    <w:p w:rsidR="008A059E" w:rsidRDefault="008A059E" w:rsidP="00750010"/>
    <w:p w:rsidR="00043C2B" w:rsidRDefault="00B95635" w:rsidP="00043C2B">
      <w:r>
        <w:t>Odpowiedzi na pytanie</w:t>
      </w:r>
      <w:r w:rsidR="00043C2B">
        <w:t xml:space="preserve"> firmy</w:t>
      </w:r>
      <w:r>
        <w:t xml:space="preserve"> </w:t>
      </w:r>
      <w:proofErr w:type="spellStart"/>
      <w:r w:rsidRPr="00B95635">
        <w:t>Air</w:t>
      </w:r>
      <w:proofErr w:type="spellEnd"/>
      <w:r w:rsidRPr="00B95635">
        <w:t xml:space="preserve"> Products Sp. z o.o.</w:t>
      </w:r>
      <w:r w:rsidR="00043C2B">
        <w:t xml:space="preserve"> przesłane dnia 2</w:t>
      </w:r>
      <w:r w:rsidR="008D6CF1">
        <w:t>4</w:t>
      </w:r>
      <w:bookmarkStart w:id="0" w:name="_GoBack"/>
      <w:bookmarkEnd w:id="0"/>
      <w:r w:rsidR="00043C2B">
        <w:t>.03.2026</w:t>
      </w:r>
    </w:p>
    <w:p w:rsidR="00043C2B" w:rsidRDefault="00043C2B" w:rsidP="00043C2B"/>
    <w:p w:rsidR="00043C2B" w:rsidRPr="00043C2B" w:rsidRDefault="00043C2B" w:rsidP="00043C2B">
      <w:pPr>
        <w:rPr>
          <w:b/>
        </w:rPr>
      </w:pPr>
      <w:r w:rsidRPr="00043C2B">
        <w:rPr>
          <w:b/>
        </w:rPr>
        <w:t>Pytanie nr 1</w:t>
      </w:r>
    </w:p>
    <w:p w:rsidR="00043C2B" w:rsidRDefault="00043C2B" w:rsidP="00043C2B"/>
    <w:p w:rsidR="00043C2B" w:rsidRDefault="00B95635" w:rsidP="00043C2B">
      <w:r w:rsidRPr="00B95635">
        <w:t>Proszę o przesunięcie terminu składania ofert na dzień 27.03.2026r.</w:t>
      </w:r>
    </w:p>
    <w:p w:rsidR="00B95635" w:rsidRDefault="00B95635" w:rsidP="00043C2B"/>
    <w:p w:rsidR="00043C2B" w:rsidRDefault="00043C2B" w:rsidP="00043C2B">
      <w:r w:rsidRPr="00043C2B">
        <w:rPr>
          <w:b/>
        </w:rPr>
        <w:t>Odpowiedź</w:t>
      </w:r>
      <w:r>
        <w:t>:</w:t>
      </w:r>
    </w:p>
    <w:p w:rsidR="00B95635" w:rsidRDefault="00B95635" w:rsidP="00043C2B"/>
    <w:p w:rsidR="00B95635" w:rsidRDefault="00B95635" w:rsidP="00043C2B">
      <w:r>
        <w:t xml:space="preserve">Zamawiający nie dopuszcza zmiany terminu składania ofert. Ofertę należy złożyć do </w:t>
      </w:r>
      <w:r w:rsidRPr="00B95635">
        <w:t>25.03.2026 r. o godz. 10:00.</w:t>
      </w:r>
    </w:p>
    <w:p w:rsidR="001C7063" w:rsidRDefault="001C7063" w:rsidP="00043C2B"/>
    <w:sectPr w:rsidR="001C7063" w:rsidSect="007013C5">
      <w:headerReference w:type="first" r:id="rId8"/>
      <w:footerReference w:type="first" r:id="rId9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71" w:rsidRDefault="00706771" w:rsidP="00D64E9F">
      <w:r>
        <w:separator/>
      </w:r>
    </w:p>
  </w:endnote>
  <w:endnote w:type="continuationSeparator" w:id="0">
    <w:p w:rsidR="00706771" w:rsidRDefault="00706771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71" w:rsidRDefault="00706771" w:rsidP="00D64E9F">
      <w:r>
        <w:separator/>
      </w:r>
    </w:p>
  </w:footnote>
  <w:footnote w:type="continuationSeparator" w:id="0">
    <w:p w:rsidR="00706771" w:rsidRDefault="00706771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D94" w:rsidRPr="00AD4C17" w:rsidRDefault="00CB0D94" w:rsidP="00CB0D94">
    <w:pPr>
      <w:rPr>
        <w:lang w:val="en-GB"/>
      </w:rPr>
    </w:pPr>
    <w:bookmarkStart w:id="1" w:name="_Hlk93401566"/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36A81"/>
    <w:multiLevelType w:val="hybridMultilevel"/>
    <w:tmpl w:val="644C2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795066"/>
    <w:multiLevelType w:val="hybridMultilevel"/>
    <w:tmpl w:val="D8B67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497136"/>
    <w:multiLevelType w:val="hybridMultilevel"/>
    <w:tmpl w:val="C6B48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D1F4A"/>
    <w:multiLevelType w:val="hybridMultilevel"/>
    <w:tmpl w:val="F4CA95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3C2B"/>
    <w:rsid w:val="00046042"/>
    <w:rsid w:val="000C728F"/>
    <w:rsid w:val="00124CE7"/>
    <w:rsid w:val="00142120"/>
    <w:rsid w:val="001A293E"/>
    <w:rsid w:val="001C7063"/>
    <w:rsid w:val="00205250"/>
    <w:rsid w:val="00242F6E"/>
    <w:rsid w:val="002A3ECB"/>
    <w:rsid w:val="003336E9"/>
    <w:rsid w:val="00344593"/>
    <w:rsid w:val="0036392E"/>
    <w:rsid w:val="00387E0D"/>
    <w:rsid w:val="004B2079"/>
    <w:rsid w:val="004C1409"/>
    <w:rsid w:val="004D3746"/>
    <w:rsid w:val="004D7005"/>
    <w:rsid w:val="004F014A"/>
    <w:rsid w:val="005051A8"/>
    <w:rsid w:val="00522859"/>
    <w:rsid w:val="00566BDB"/>
    <w:rsid w:val="005D543F"/>
    <w:rsid w:val="00611FFA"/>
    <w:rsid w:val="0064648F"/>
    <w:rsid w:val="0067604F"/>
    <w:rsid w:val="00697F78"/>
    <w:rsid w:val="006A6AFF"/>
    <w:rsid w:val="006C69DF"/>
    <w:rsid w:val="007013C5"/>
    <w:rsid w:val="00706771"/>
    <w:rsid w:val="00750010"/>
    <w:rsid w:val="007C5A9B"/>
    <w:rsid w:val="007E15E2"/>
    <w:rsid w:val="007E199E"/>
    <w:rsid w:val="008057EA"/>
    <w:rsid w:val="008119E0"/>
    <w:rsid w:val="00815849"/>
    <w:rsid w:val="008661BE"/>
    <w:rsid w:val="008743F1"/>
    <w:rsid w:val="008A059E"/>
    <w:rsid w:val="008C4396"/>
    <w:rsid w:val="008C7AA7"/>
    <w:rsid w:val="008D6CF1"/>
    <w:rsid w:val="008E4833"/>
    <w:rsid w:val="008F220E"/>
    <w:rsid w:val="00965EDB"/>
    <w:rsid w:val="00981E9A"/>
    <w:rsid w:val="00A31318"/>
    <w:rsid w:val="00A41E64"/>
    <w:rsid w:val="00A94D29"/>
    <w:rsid w:val="00AB3202"/>
    <w:rsid w:val="00AC7B12"/>
    <w:rsid w:val="00AD4C17"/>
    <w:rsid w:val="00AD7AA4"/>
    <w:rsid w:val="00B476AE"/>
    <w:rsid w:val="00B756E0"/>
    <w:rsid w:val="00B95635"/>
    <w:rsid w:val="00BA44CB"/>
    <w:rsid w:val="00BD57F8"/>
    <w:rsid w:val="00C11A54"/>
    <w:rsid w:val="00C41571"/>
    <w:rsid w:val="00C5569B"/>
    <w:rsid w:val="00C77375"/>
    <w:rsid w:val="00C845FF"/>
    <w:rsid w:val="00CA7312"/>
    <w:rsid w:val="00CB0D94"/>
    <w:rsid w:val="00CB3D72"/>
    <w:rsid w:val="00D64E9F"/>
    <w:rsid w:val="00E12095"/>
    <w:rsid w:val="00E64368"/>
    <w:rsid w:val="00F05C49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364317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C7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D7263-855C-4813-BB04-FAF3B75E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1</TotalTime>
  <Pages>1</Pages>
  <Words>44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Tomasz Pająk</cp:lastModifiedBy>
  <cp:revision>3</cp:revision>
  <cp:lastPrinted>2021-09-27T07:47:00Z</cp:lastPrinted>
  <dcterms:created xsi:type="dcterms:W3CDTF">2026-03-24T07:58:00Z</dcterms:created>
  <dcterms:modified xsi:type="dcterms:W3CDTF">2026-03-24T07:59:00Z</dcterms:modified>
</cp:coreProperties>
</file>